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D4" w:rsidRDefault="00CD5FD4" w:rsidP="003E6636">
      <w:pPr>
        <w:spacing w:line="360" w:lineRule="auto"/>
        <w:jc w:val="right"/>
      </w:pPr>
      <w:r>
        <w:t xml:space="preserve">Allegato n.2 Modello di Domanda </w:t>
      </w:r>
    </w:p>
    <w:p w:rsidR="00CD5FD4" w:rsidRDefault="00CD5FD4">
      <w:pPr>
        <w:spacing w:line="360" w:lineRule="auto"/>
        <w:jc w:val="center"/>
      </w:pPr>
    </w:p>
    <w:p w:rsidR="00CD5FD4" w:rsidRDefault="00CD5FD4">
      <w:pPr>
        <w:spacing w:line="360" w:lineRule="auto"/>
        <w:jc w:val="center"/>
      </w:pPr>
    </w:p>
    <w:p w:rsidR="00CD5FD4" w:rsidRDefault="00CD5FD4">
      <w:pPr>
        <w:spacing w:line="360" w:lineRule="auto"/>
        <w:jc w:val="center"/>
      </w:pPr>
      <w:r>
        <w:t>COMUNE DI FERMO</w:t>
      </w:r>
    </w:p>
    <w:p w:rsidR="00CD5FD4" w:rsidRDefault="00CD5FD4"/>
    <w:p w:rsidR="00CD5FD4" w:rsidRDefault="00CD5FD4">
      <w:pPr>
        <w:jc w:val="center"/>
      </w:pPr>
      <w:r>
        <w:t>AVVISO PUBBLICO A SPORTELLO</w:t>
      </w:r>
    </w:p>
    <w:p w:rsidR="00CD5FD4" w:rsidRDefault="00CD5FD4">
      <w:pPr>
        <w:spacing w:line="360" w:lineRule="auto"/>
        <w:jc w:val="center"/>
      </w:pPr>
      <w:r>
        <w:t>Per manifestazione di interesse da parte di Medici di Medicina Generale e Pediatri di Libera Scelta per l'utilizzo di uno spazio ambulatoriale presso la Delegazione comunale di Capodarco</w:t>
      </w:r>
    </w:p>
    <w:p w:rsidR="00CD5FD4" w:rsidRDefault="00CD5FD4"/>
    <w:p w:rsidR="00CD5FD4" w:rsidRDefault="00CD5FD4">
      <w:pPr>
        <w:spacing w:before="240" w:after="240" w:line="360" w:lineRule="auto"/>
        <w:jc w:val="center"/>
      </w:pPr>
      <w:r>
        <w:t>MODELLO DI DOMANDA</w:t>
      </w:r>
    </w:p>
    <w:p w:rsidR="00CD5FD4" w:rsidRDefault="00CD5FD4">
      <w:pPr>
        <w:spacing w:line="360" w:lineRule="auto"/>
      </w:pPr>
    </w:p>
    <w:p w:rsidR="00CD5FD4" w:rsidRDefault="00CD5FD4" w:rsidP="003E6636">
      <w:pPr>
        <w:ind w:left="4956" w:firstLine="708"/>
      </w:pPr>
      <w:r>
        <w:t xml:space="preserve">Al Settore V </w:t>
      </w:r>
    </w:p>
    <w:p w:rsidR="00CD5FD4" w:rsidRDefault="00CD5FD4" w:rsidP="003E6636">
      <w:pPr>
        <w:ind w:left="4956" w:firstLine="708"/>
      </w:pPr>
      <w:r>
        <w:t xml:space="preserve">Comune di Fermo </w:t>
      </w:r>
    </w:p>
    <w:p w:rsidR="00CD5FD4" w:rsidRDefault="00CD5FD4"/>
    <w:p w:rsidR="00CD5FD4" w:rsidRDefault="00CD5FD4"/>
    <w:p w:rsidR="00CD5FD4" w:rsidRDefault="00CD5FD4"/>
    <w:p w:rsidR="00CD5FD4" w:rsidRDefault="00CD5FD4" w:rsidP="003E6636">
      <w:pPr>
        <w:jc w:val="both"/>
      </w:pPr>
      <w:r>
        <w:t>Oggetto: Manifestazione di interesse per l'utilizzo di spazio ambulatoriale presso la Delegazione comunale di Capodarco</w:t>
      </w:r>
    </w:p>
    <w:p w:rsidR="00CD5FD4" w:rsidRDefault="00CD5FD4">
      <w:pPr>
        <w:spacing w:line="360" w:lineRule="auto"/>
      </w:pPr>
    </w:p>
    <w:p w:rsidR="00CD5FD4" w:rsidRDefault="00CD5FD4">
      <w:pPr>
        <w:jc w:val="both"/>
      </w:pPr>
      <w:r>
        <w:t>Il/la sottoscritto/a _________________________ chiede di presentare manifestazione di interesse per l'utilizzo di spazio ambulatoriale presso la Delegazione comunale di Capodarco, secondo le modalità previste dall'Avviso pubblico del _______________.in forza di Determinazione Dirigenziale n.616 del 22.09.2026</w:t>
      </w:r>
    </w:p>
    <w:p w:rsidR="00CD5FD4" w:rsidRDefault="00CD5FD4">
      <w:pPr>
        <w:jc w:val="both"/>
      </w:pPr>
    </w:p>
    <w:p w:rsidR="00CD5FD4" w:rsidRDefault="00CD5FD4">
      <w:pPr>
        <w:jc w:val="both"/>
      </w:pPr>
    </w:p>
    <w:p w:rsidR="00CD5FD4" w:rsidRDefault="00CD5FD4">
      <w:pPr>
        <w:spacing w:line="360" w:lineRule="auto"/>
        <w:jc w:val="both"/>
      </w:pPr>
      <w:r>
        <w:t>A tal fine dichiara i seguenti dati:</w:t>
      </w:r>
    </w:p>
    <w:p w:rsidR="00CD5FD4" w:rsidRDefault="00CD5FD4"/>
    <w:p w:rsidR="00CD5FD4" w:rsidRDefault="00CD5FD4">
      <w:r>
        <w:t>1. DATI ANAGRAFICI DEL PROFESSIONISTA</w:t>
      </w:r>
    </w:p>
    <w:p w:rsidR="00CD5FD4" w:rsidRDefault="00CD5FD4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2698"/>
        <w:gridCol w:w="6348"/>
      </w:tblGrid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Nome e Cognome: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Codice Fiscale: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Indirizzo: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Città: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CAP: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Provincia: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Telefono: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Telefono (cellulare):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E-mail: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 w:rsidTr="003E6636"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Posta Certificata (PEC):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</w:tbl>
    <w:p w:rsidR="00CD5FD4" w:rsidRDefault="00CD5FD4">
      <w:pPr>
        <w:spacing w:line="360" w:lineRule="auto"/>
      </w:pPr>
    </w:p>
    <w:p w:rsidR="00CD5FD4" w:rsidRDefault="00CD5FD4">
      <w:r>
        <w:t>2. POSIZIONE PROFESSIONALE</w:t>
      </w:r>
    </w:p>
    <w:p w:rsidR="00CD5FD4" w:rsidRDefault="00CD5FD4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2726"/>
        <w:gridCol w:w="6320"/>
      </w:tblGrid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Qualifica professionale: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MMG (Medico Medicina Generale)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PLS (Pediatra Libera Scelta)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Tipo di incarico: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Convenzionale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Altro (specificare): _________________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Azienda Sanitaria Territoriale (AST) di riferimento: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Ambito territoriale di riferimento: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_______________________________________________________________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Appartenenza a forma associativa: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No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Sì (specificare): _________________________________</w:t>
            </w:r>
          </w:p>
        </w:tc>
      </w:tr>
    </w:tbl>
    <w:p w:rsidR="00CD5FD4" w:rsidRDefault="00CD5FD4">
      <w:pPr>
        <w:spacing w:line="360" w:lineRule="auto"/>
      </w:pPr>
    </w:p>
    <w:p w:rsidR="00CD5FD4" w:rsidRDefault="00CD5FD4">
      <w:pPr>
        <w:spacing w:line="360" w:lineRule="auto"/>
      </w:pPr>
    </w:p>
    <w:p w:rsidR="00CD5FD4" w:rsidRDefault="00CD5FD4">
      <w:r>
        <w:t>3. DISPONIBILITÀ ORARIA</w:t>
      </w:r>
    </w:p>
    <w:p w:rsidR="00CD5FD4" w:rsidRDefault="00CD5FD4">
      <w:pPr>
        <w:jc w:val="both"/>
      </w:pPr>
      <w:r>
        <w:t>Indicare le giornate e le fasce orarie di disponibilità (con indicazione dell'orario di inizio e fine) per lo svolgimento dell'attività ambulatoriale presso la Delegazione comunale di Capodarco:</w:t>
      </w:r>
    </w:p>
    <w:p w:rsidR="00CD5FD4" w:rsidRDefault="00CD5FD4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1405"/>
        <w:gridCol w:w="2535"/>
        <w:gridCol w:w="1026"/>
        <w:gridCol w:w="3054"/>
        <w:gridCol w:w="1026"/>
      </w:tblGrid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pPr>
              <w:jc w:val="center"/>
            </w:pPr>
            <w:r>
              <w:t>Giorno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pPr>
              <w:jc w:val="center"/>
            </w:pPr>
            <w:r>
              <w:t>Mattina (dalle 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pPr>
              <w:jc w:val="center"/>
            </w:pPr>
            <w:r>
              <w:t>alle 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pPr>
              <w:jc w:val="center"/>
            </w:pPr>
            <w:r>
              <w:t>Pomeriggio (dalle 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pPr>
              <w:jc w:val="center"/>
            </w:pPr>
            <w:r>
              <w:t>alle ore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Lunedì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Martedì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Mercoledì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Giovedì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Venerdì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pPr>
              <w:jc w:val="center"/>
            </w:pPr>
            <w:r>
              <w:t>Sabato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</w:t>
            </w:r>
          </w:p>
        </w:tc>
      </w:tr>
    </w:tbl>
    <w:p w:rsidR="00CD5FD4" w:rsidRDefault="00CD5FD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4776"/>
        <w:gridCol w:w="4270"/>
      </w:tblGrid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Numero indicativo di ore settimanali: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t>__________ ore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Disponibilità a fasce orarie aggiuntive: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No 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Sì (specificare): _________________</w:t>
            </w:r>
          </w:p>
        </w:tc>
      </w:tr>
      <w:tr w:rsidR="00CD5FD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D5FD4" w:rsidRDefault="00CD5FD4">
            <w:r>
              <w:t>Disponibilità a coordinamento con altri professionisti: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5FD4" w:rsidRDefault="00CD5FD4"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No 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t xml:space="preserve"> Sì</w:t>
            </w:r>
          </w:p>
        </w:tc>
      </w:tr>
    </w:tbl>
    <w:p w:rsidR="00CD5FD4" w:rsidRDefault="00CD5FD4">
      <w:pPr>
        <w:spacing w:line="360" w:lineRule="auto"/>
      </w:pPr>
    </w:p>
    <w:p w:rsidR="00CD5FD4" w:rsidRDefault="00CD5FD4">
      <w:pPr>
        <w:jc w:val="both"/>
      </w:pPr>
      <w:r>
        <w:t>Il/la sottoscritto/a, in qualità di professionista interessato/a, dichiara di aver preso visione dell'Avviso pubblico e di accettare integralmente le condizioni ivi stabilite.</w:t>
      </w:r>
    </w:p>
    <w:p w:rsidR="00CD5FD4" w:rsidRDefault="00CD5FD4">
      <w:pPr>
        <w:spacing w:line="360" w:lineRule="auto"/>
      </w:pPr>
    </w:p>
    <w:p w:rsidR="00CD5FD4" w:rsidRDefault="00CD5FD4">
      <w:pPr>
        <w:spacing w:line="480" w:lineRule="auto"/>
      </w:pPr>
      <w:r>
        <w:t>Fermo, ___________________________</w:t>
      </w:r>
    </w:p>
    <w:p w:rsidR="00CD5FD4" w:rsidRDefault="00CD5FD4">
      <w:pPr>
        <w:spacing w:line="480" w:lineRule="auto"/>
      </w:pPr>
    </w:p>
    <w:p w:rsidR="00CD5FD4" w:rsidRDefault="00CD5FD4">
      <w:r>
        <w:t>Firma ___________________________________</w:t>
      </w:r>
    </w:p>
    <w:p w:rsidR="00CD5FD4" w:rsidRDefault="00CD5FD4">
      <w:pPr>
        <w:spacing w:line="360" w:lineRule="auto"/>
      </w:pPr>
      <w:r>
        <w:t>(Il sottoscritto dichiara, consapevole delle responsabilità penali previste in caso di falsità, che i dati dichiarati sono rispondenti a verità)</w:t>
      </w:r>
    </w:p>
    <w:p w:rsidR="00CD5FD4" w:rsidRDefault="00CD5FD4">
      <w:pPr>
        <w:spacing w:line="480" w:lineRule="auto"/>
      </w:pPr>
    </w:p>
    <w:p w:rsidR="00CD5FD4" w:rsidRDefault="00CD5FD4">
      <w:pPr>
        <w:spacing w:line="360" w:lineRule="auto"/>
      </w:pPr>
      <w:r>
        <w:t>ALLEGATI</w:t>
      </w:r>
    </w:p>
    <w:p w:rsidR="00CD5FD4" w:rsidRDefault="00CD5FD4">
      <w:pPr>
        <w:spacing w:line="120" w:lineRule="auto"/>
      </w:pPr>
    </w:p>
    <w:p w:rsidR="00CD5FD4" w:rsidRDefault="00CD5FD4">
      <w:r>
        <w:rPr>
          <w:rFonts w:ascii="MS Gothic" w:eastAsia="MS Gothic" w:hAnsi="MS Gothic" w:cs="MS Gothic" w:hint="eastAsia"/>
        </w:rPr>
        <w:t>☐</w:t>
      </w:r>
      <w:r>
        <w:t xml:space="preserve"> Copia fronte/retro del documento di identità</w:t>
      </w:r>
    </w:p>
    <w:p w:rsidR="00CD5FD4" w:rsidRDefault="00CD5FD4">
      <w:r>
        <w:rPr>
          <w:rFonts w:ascii="MS Gothic" w:eastAsia="MS Gothic" w:hAnsi="MS Gothic" w:cs="MS Gothic" w:hint="eastAsia"/>
        </w:rPr>
        <w:t>☐</w:t>
      </w:r>
      <w:r>
        <w:t xml:space="preserve"> Atto Convenzionale con AST 4 per l'esercizio dell'attività di MMG/PLS</w:t>
      </w:r>
    </w:p>
    <w:p w:rsidR="00CD5FD4" w:rsidRDefault="00CD5FD4">
      <w:r>
        <w:rPr>
          <w:rFonts w:ascii="MS Gothic" w:eastAsia="MS Gothic" w:hAnsi="MS Gothic" w:cs="MS Gothic" w:hint="eastAsia"/>
        </w:rPr>
        <w:t>☐</w:t>
      </w:r>
      <w:r>
        <w:t xml:space="preserve"> Certificato di regolare iscrizione all'Ordine dei Medici Chirurghi</w:t>
      </w:r>
    </w:p>
    <w:sectPr w:rsidR="00CD5FD4" w:rsidSect="002337B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C7A40"/>
    <w:multiLevelType w:val="hybridMultilevel"/>
    <w:tmpl w:val="95568BA2"/>
    <w:lvl w:ilvl="0" w:tplc="32068C7C">
      <w:start w:val="1"/>
      <w:numFmt w:val="bullet"/>
      <w:lvlText w:val="●"/>
      <w:lvlJc w:val="left"/>
      <w:pPr>
        <w:ind w:left="720" w:hanging="360"/>
      </w:pPr>
    </w:lvl>
    <w:lvl w:ilvl="1" w:tplc="1DACA47A">
      <w:start w:val="1"/>
      <w:numFmt w:val="bullet"/>
      <w:lvlText w:val="○"/>
      <w:lvlJc w:val="left"/>
      <w:pPr>
        <w:ind w:left="1440" w:hanging="360"/>
      </w:pPr>
    </w:lvl>
    <w:lvl w:ilvl="2" w:tplc="49802614">
      <w:start w:val="1"/>
      <w:numFmt w:val="bullet"/>
      <w:lvlText w:val="■"/>
      <w:lvlJc w:val="left"/>
      <w:pPr>
        <w:ind w:left="2160" w:hanging="360"/>
      </w:pPr>
    </w:lvl>
    <w:lvl w:ilvl="3" w:tplc="3232FB62">
      <w:start w:val="1"/>
      <w:numFmt w:val="bullet"/>
      <w:lvlText w:val="●"/>
      <w:lvlJc w:val="left"/>
      <w:pPr>
        <w:ind w:left="2880" w:hanging="360"/>
      </w:pPr>
    </w:lvl>
    <w:lvl w:ilvl="4" w:tplc="98686CA4">
      <w:start w:val="1"/>
      <w:numFmt w:val="bullet"/>
      <w:lvlText w:val="○"/>
      <w:lvlJc w:val="left"/>
      <w:pPr>
        <w:ind w:left="3600" w:hanging="360"/>
      </w:pPr>
    </w:lvl>
    <w:lvl w:ilvl="5" w:tplc="30162E84">
      <w:start w:val="1"/>
      <w:numFmt w:val="bullet"/>
      <w:lvlText w:val="■"/>
      <w:lvlJc w:val="left"/>
      <w:pPr>
        <w:ind w:left="4320" w:hanging="360"/>
      </w:pPr>
    </w:lvl>
    <w:lvl w:ilvl="6" w:tplc="0E46EEC6">
      <w:start w:val="1"/>
      <w:numFmt w:val="bullet"/>
      <w:lvlText w:val="●"/>
      <w:lvlJc w:val="left"/>
      <w:pPr>
        <w:ind w:left="5040" w:hanging="360"/>
      </w:pPr>
    </w:lvl>
    <w:lvl w:ilvl="7" w:tplc="C010A504">
      <w:start w:val="1"/>
      <w:numFmt w:val="bullet"/>
      <w:lvlText w:val="●"/>
      <w:lvlJc w:val="left"/>
      <w:pPr>
        <w:ind w:left="5760" w:hanging="360"/>
      </w:pPr>
    </w:lvl>
    <w:lvl w:ilvl="8" w:tplc="F95836E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50E8"/>
    <w:rsid w:val="000350E8"/>
    <w:rsid w:val="002337BA"/>
    <w:rsid w:val="003E6636"/>
    <w:rsid w:val="00C931BB"/>
    <w:rsid w:val="00CD5FD4"/>
    <w:rsid w:val="00DA611E"/>
    <w:rsid w:val="00F6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7BA"/>
    <w:rPr>
      <w:sz w:val="20"/>
      <w:szCs w:val="20"/>
    </w:rPr>
  </w:style>
  <w:style w:type="paragraph" w:styleId="Heading1">
    <w:name w:val="heading 1"/>
    <w:basedOn w:val="Normal"/>
    <w:link w:val="Heading1Char"/>
    <w:uiPriority w:val="99"/>
    <w:qFormat/>
    <w:rsid w:val="002337BA"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2337BA"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2337BA"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link w:val="Heading4Char"/>
    <w:uiPriority w:val="99"/>
    <w:qFormat/>
    <w:rsid w:val="002337BA"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link w:val="Heading5Char"/>
    <w:uiPriority w:val="99"/>
    <w:qFormat/>
    <w:rsid w:val="002337BA"/>
    <w:pPr>
      <w:outlineLvl w:val="4"/>
    </w:pPr>
    <w:rPr>
      <w:color w:val="2E74B5"/>
    </w:rPr>
  </w:style>
  <w:style w:type="paragraph" w:styleId="Heading6">
    <w:name w:val="heading 6"/>
    <w:basedOn w:val="Normal"/>
    <w:link w:val="Heading6Char"/>
    <w:uiPriority w:val="99"/>
    <w:qFormat/>
    <w:rsid w:val="002337BA"/>
    <w:pPr>
      <w:outlineLvl w:val="5"/>
    </w:pPr>
    <w:rPr>
      <w:color w:val="1F4D7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B9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B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B9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B9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B9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B98"/>
    <w:rPr>
      <w:rFonts w:asciiTheme="minorHAnsi" w:eastAsiaTheme="minorEastAsia" w:hAnsiTheme="minorHAnsi" w:cstheme="minorBidi"/>
      <w:b/>
      <w:bCs/>
    </w:rPr>
  </w:style>
  <w:style w:type="paragraph" w:styleId="Title">
    <w:name w:val="Title"/>
    <w:basedOn w:val="Normal"/>
    <w:link w:val="TitleChar"/>
    <w:uiPriority w:val="99"/>
    <w:qFormat/>
    <w:rsid w:val="002337BA"/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B9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Enfasigrassetto1">
    <w:name w:val="Enfasi (grassetto)1"/>
    <w:uiPriority w:val="99"/>
    <w:rsid w:val="002337BA"/>
    <w:rPr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2337BA"/>
  </w:style>
  <w:style w:type="character" w:styleId="Hyperlink">
    <w:name w:val="Hyperlink"/>
    <w:basedOn w:val="DefaultParagraphFont"/>
    <w:uiPriority w:val="99"/>
    <w:rsid w:val="002337BA"/>
    <w:rPr>
      <w:rFonts w:cs="Times New Roman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rsid w:val="002337BA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2337BA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337BA"/>
    <w:rPr>
      <w:lang w:val="it-IT" w:eastAsia="it-IT"/>
    </w:rPr>
  </w:style>
  <w:style w:type="character" w:styleId="EndnoteReference">
    <w:name w:val="endnote reference"/>
    <w:basedOn w:val="DefaultParagraphFont"/>
    <w:uiPriority w:val="99"/>
    <w:semiHidden/>
    <w:rsid w:val="002337BA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2337BA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337BA"/>
    <w:rPr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503</Words>
  <Characters>2869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subject/>
  <dc:creator>Un-named</dc:creator>
  <cp:keywords/>
  <dc:description/>
  <cp:lastModifiedBy>tiziano.zengarini</cp:lastModifiedBy>
  <cp:revision>2</cp:revision>
  <dcterms:created xsi:type="dcterms:W3CDTF">2026-09-29T13:47:00Z</dcterms:created>
  <dcterms:modified xsi:type="dcterms:W3CDTF">2026-09-29T13:47:00Z</dcterms:modified>
</cp:coreProperties>
</file>